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1080"/>
        <w:gridCol w:w="3169"/>
        <w:gridCol w:w="1418"/>
        <w:gridCol w:w="2484"/>
      </w:tblGrid>
      <w:tr w:rsidR="005F106B" w:rsidRPr="005F106B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5F106B" w:rsidRDefault="00150EF6" w:rsidP="00150EF6">
            <w:pPr>
              <w:rPr>
                <w:color w:val="1F497D" w:themeColor="text2"/>
              </w:rPr>
            </w:pPr>
            <w:r w:rsidRPr="005F106B">
              <w:rPr>
                <w:noProof/>
                <w:color w:val="1F497D" w:themeColor="text2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5F106B" w:rsidRDefault="00150EF6" w:rsidP="00150EF6">
            <w:pPr>
              <w:pStyle w:val="Heading1"/>
              <w:rPr>
                <w:color w:val="1F497D" w:themeColor="text2"/>
              </w:rPr>
            </w:pPr>
            <w:r w:rsidRPr="005F106B">
              <w:rPr>
                <w:color w:val="1F497D" w:themeColor="text2"/>
              </w:rPr>
              <w:t>NOTIFICATION OF SALES</w:t>
            </w:r>
          </w:p>
          <w:p w14:paraId="6DE4E17F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  <w:p w14:paraId="09794CA6" w14:textId="47FD6020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19-09-0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45355">
                  <w:rPr>
                    <w:color w:val="1F497D" w:themeColor="text2"/>
                    <w:sz w:val="20"/>
                  </w:rPr>
                  <w:t>September 3, 2019</w:t>
                </w:r>
              </w:sdtContent>
            </w:sdt>
          </w:p>
          <w:p w14:paraId="37C293C3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</w:tc>
      </w:tr>
      <w:tr w:rsidR="005F106B" w:rsidRPr="005F106B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5F106B" w:rsidRDefault="00150EF6" w:rsidP="00150EF6">
            <w:pPr>
              <w:rPr>
                <w:color w:val="1F497D" w:themeColor="text2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Office of the Clerk of Tynwald</w:t>
            </w:r>
          </w:p>
          <w:p w14:paraId="37C293CC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Legislative Buildings</w:t>
            </w:r>
          </w:p>
          <w:p w14:paraId="37C293CD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Finch Road</w:t>
            </w:r>
          </w:p>
          <w:p w14:paraId="37C293CE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Douglas, Isle of Man</w:t>
            </w:r>
          </w:p>
          <w:p w14:paraId="37C293CF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IM1 3PW</w:t>
            </w:r>
          </w:p>
          <w:p w14:paraId="37C293D0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37C293D2" w14:textId="65369F66" w:rsidR="00150EF6" w:rsidRPr="005F106B" w:rsidRDefault="000F5047" w:rsidP="00150EF6">
            <w:pPr>
              <w:pStyle w:val="Right-alignedtext"/>
              <w:rPr>
                <w:color w:val="1F497D" w:themeColor="text2"/>
                <w:sz w:val="20"/>
              </w:rPr>
            </w:pPr>
            <w:proofErr w:type="spellStart"/>
            <w:r>
              <w:rPr>
                <w:color w:val="1F497D" w:themeColor="text2"/>
                <w:sz w:val="20"/>
              </w:rPr>
              <w:t>Dalewood</w:t>
            </w:r>
            <w:proofErr w:type="spellEnd"/>
            <w:r>
              <w:rPr>
                <w:color w:val="1F497D" w:themeColor="text2"/>
                <w:sz w:val="20"/>
              </w:rPr>
              <w:t xml:space="preserve"> Designs</w:t>
            </w:r>
          </w:p>
          <w:p w14:paraId="37C293D6" w14:textId="77777777" w:rsidR="00150EF6" w:rsidRPr="005F106B" w:rsidRDefault="00150EF6" w:rsidP="000F5047">
            <w:pPr>
              <w:pStyle w:val="Right-alignedtext"/>
              <w:rPr>
                <w:color w:val="1F497D" w:themeColor="text2"/>
                <w:sz w:val="20"/>
              </w:rPr>
            </w:pPr>
          </w:p>
        </w:tc>
      </w:tr>
    </w:tbl>
    <w:p w14:paraId="37C293D8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455"/>
        <w:gridCol w:w="1047"/>
        <w:gridCol w:w="3260"/>
        <w:gridCol w:w="1634"/>
      </w:tblGrid>
      <w:tr w:rsidR="005F106B" w:rsidRPr="005F106B" w14:paraId="37C293DD" w14:textId="77777777" w:rsidTr="00961D65">
        <w:trPr>
          <w:cantSplit/>
          <w:trHeight w:val="216"/>
        </w:trPr>
        <w:tc>
          <w:tcPr>
            <w:tcW w:w="44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Supplier Details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Sales Period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C" w14:textId="2B9E65DB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Order</w:t>
            </w:r>
            <w:r w:rsidR="00150EF6"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 xml:space="preserve"> Ref</w:t>
            </w:r>
          </w:p>
        </w:tc>
      </w:tr>
      <w:tr w:rsidR="00220431" w:rsidRPr="005F106B" w14:paraId="37C293E1" w14:textId="77777777" w:rsidTr="00961D65">
        <w:trPr>
          <w:cantSplit/>
          <w:trHeight w:val="216"/>
        </w:trPr>
        <w:tc>
          <w:tcPr>
            <w:tcW w:w="55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sdt>
            <w:sdtPr>
              <w:rPr>
                <w:rFonts w:asciiTheme="minorHAnsi" w:hAnsiTheme="minorHAnsi"/>
                <w:color w:val="1F497D" w:themeColor="text2"/>
              </w:rPr>
              <w:alias w:val="Supplier"/>
              <w:tag w:val="Supplier"/>
              <w:id w:val="1279835480"/>
              <w:placeholder>
                <w:docPart w:val="4BECC82E5CCE4298942C81EBDC4B7D1D"/>
              </w:placeholder>
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Supplier[1]" w:storeItemID="{27BC8F52-7250-47C4-8400-24AF087FD149}"/>
              <w:text/>
            </w:sdtPr>
            <w:sdtEndPr/>
            <w:sdtContent>
              <w:p w14:paraId="37C293DE" w14:textId="18789245" w:rsidR="00220431" w:rsidRPr="005F106B" w:rsidRDefault="000F5047" w:rsidP="007F2651">
                <w:pPr>
                  <w:pStyle w:val="NoSpacing"/>
                  <w:rPr>
                    <w:rFonts w:asciiTheme="minorHAnsi" w:hAnsiTheme="minorHAnsi"/>
                    <w:color w:val="1F497D" w:themeColor="text2"/>
                  </w:rPr>
                </w:pPr>
                <w:proofErr w:type="spellStart"/>
                <w:r>
                  <w:rPr>
                    <w:rFonts w:asciiTheme="minorHAnsi" w:hAnsiTheme="minorHAnsi"/>
                    <w:color w:val="1F497D" w:themeColor="text2"/>
                  </w:rPr>
                  <w:t>Dalewood</w:t>
                </w:r>
                <w:proofErr w:type="spellEnd"/>
                <w:r>
                  <w:rPr>
                    <w:rFonts w:asciiTheme="minorHAnsi" w:hAnsiTheme="minorHAnsi"/>
                    <w:color w:val="1F497D" w:themeColor="text2"/>
                  </w:rPr>
                  <w:t xml:space="preserve"> Designs</w:t>
                </w:r>
              </w:p>
            </w:sdtContent>
          </w:sdt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19A4EBB9" w:rsidR="00220431" w:rsidRPr="005F106B" w:rsidRDefault="00CB7F05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Various</w:t>
            </w:r>
          </w:p>
        </w:tc>
        <w:sdt>
          <w:sdtPr>
            <w:rPr>
              <w:rFonts w:asciiTheme="minorHAnsi" w:hAnsiTheme="minorHAnsi"/>
              <w:color w:val="1F497D" w:themeColor="text2"/>
            </w:rPr>
            <w:alias w:val="PO Ref"/>
            <w:tag w:val="CustomerID"/>
            <w:id w:val="125593699"/>
            <w:placeholder>
              <w:docPart w:val="517E29AADA164BF98411D411FF7F7009"/>
            </w:placeholder>
            <w:showingPlcHdr/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27BC8F52-7250-47C4-8400-24AF087FD149}"/>
            <w:text/>
          </w:sdtPr>
          <w:sdtEndPr/>
          <w:sdtContent>
            <w:tc>
              <w:tcPr>
                <w:tcW w:w="1634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37C293E0" w14:textId="6F2F592C" w:rsidR="00220431" w:rsidRPr="005F106B" w:rsidRDefault="000F5047" w:rsidP="00961D65">
                <w:pPr>
                  <w:pStyle w:val="NoSpacing"/>
                  <w:rPr>
                    <w:rFonts w:asciiTheme="minorHAnsi" w:hAnsiTheme="minorHAnsi"/>
                    <w:color w:val="1F497D" w:themeColor="text2"/>
                  </w:rPr>
                </w:pPr>
                <w:r w:rsidRPr="00EF7EBA">
                  <w:rPr>
                    <w:rStyle w:val="PlaceholderText"/>
                  </w:rPr>
                  <w:t>[PO Ref]</w:t>
                </w:r>
              </w:p>
            </w:tc>
          </w:sdtContent>
        </w:sdt>
      </w:tr>
    </w:tbl>
    <w:p w14:paraId="37C293E2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66"/>
        <w:gridCol w:w="5670"/>
        <w:gridCol w:w="1984"/>
        <w:gridCol w:w="1701"/>
      </w:tblGrid>
      <w:tr w:rsidR="005F106B" w:rsidRPr="005F106B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 w:rsidRPr="005F106B">
              <w:rPr>
                <w:rFonts w:asciiTheme="minorHAnsi" w:hAnsiTheme="minorHAnsi"/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Total</w:t>
            </w:r>
          </w:p>
        </w:tc>
      </w:tr>
      <w:tr w:rsidR="00CB7F05" w:rsidRPr="005F106B" w14:paraId="37C293EE" w14:textId="77777777" w:rsidTr="00150EF6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44D03829" w:rsidR="00CB7F05" w:rsidRPr="00CB7F05" w:rsidRDefault="00645355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6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A" w14:textId="15C02F5F" w:rsidR="00CB7F05" w:rsidRPr="00CB7F05" w:rsidRDefault="000F5047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>
              <w:rPr>
                <w:rFonts w:asciiTheme="minorHAnsi" w:hAnsiTheme="minorHAnsi"/>
                <w:color w:val="1F497D" w:themeColor="text2"/>
              </w:rPr>
              <w:t>Nollick</w:t>
            </w:r>
            <w:proofErr w:type="spellEnd"/>
            <w:r>
              <w:rPr>
                <w:rFonts w:asciiTheme="minorHAnsi" w:hAnsiTheme="minorHAnsi"/>
                <w:color w:val="1F497D" w:themeColor="text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1F497D" w:themeColor="text2"/>
              </w:rPr>
              <w:t>Ghennal</w:t>
            </w:r>
            <w:proofErr w:type="spellEnd"/>
            <w:r>
              <w:rPr>
                <w:rFonts w:asciiTheme="minorHAnsi" w:hAnsiTheme="minorHAnsi"/>
                <w:color w:val="1F497D" w:themeColor="text2"/>
              </w:rPr>
              <w:t xml:space="preserve"> Decorations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47C58467" w:rsidR="00CB7F05" w:rsidRPr="00CB7F05" w:rsidRDefault="00CB7F05" w:rsidP="000F5047">
            <w:pPr>
              <w:pStyle w:val="NoSpacing"/>
              <w:jc w:val="right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£</w:t>
            </w:r>
            <w:r w:rsidR="000F5047">
              <w:rPr>
                <w:rFonts w:asciiTheme="minorHAnsi" w:hAnsiTheme="minorHAnsi"/>
                <w:color w:val="1F497D" w:themeColor="text2"/>
              </w:rPr>
              <w:t>5</w:t>
            </w:r>
            <w:r w:rsidRPr="005F106B">
              <w:rPr>
                <w:rFonts w:asciiTheme="minorHAnsi" w:hAnsiTheme="minorHAnsi"/>
                <w:color w:val="1F497D" w:themeColor="text2"/>
              </w:rPr>
              <w:t>.</w:t>
            </w:r>
            <w:r w:rsidR="000F5047">
              <w:rPr>
                <w:rFonts w:asciiTheme="minorHAnsi" w:hAnsiTheme="minorHAnsi"/>
                <w:color w:val="1F497D" w:themeColor="text2"/>
              </w:rPr>
              <w:t>0</w:t>
            </w:r>
            <w:r w:rsidRPr="005F106B">
              <w:rPr>
                <w:rFonts w:asciiTheme="minorHAnsi" w:hAnsiTheme="minorHAnsi"/>
                <w:color w:val="1F497D" w:themeColor="text2"/>
              </w:rPr>
              <w:t>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507F771D" w:rsidR="00CB7F05" w:rsidRPr="005F106B" w:rsidRDefault="00CB7F05" w:rsidP="0064535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£ </w:t>
            </w:r>
            <w:r w:rsidR="00645355">
              <w:rPr>
                <w:rFonts w:asciiTheme="minorHAnsi" w:hAnsiTheme="minorHAnsi"/>
                <w:color w:val="1F497D" w:themeColor="text2"/>
              </w:rPr>
              <w:t>30</w:t>
            </w:r>
            <w:r w:rsidR="000F5047">
              <w:rPr>
                <w:rFonts w:asciiTheme="minorHAnsi" w:hAnsiTheme="minorHAnsi"/>
                <w:color w:val="1F497D" w:themeColor="text2"/>
              </w:rPr>
              <w:t>.00</w:t>
            </w:r>
          </w:p>
        </w:tc>
      </w:tr>
      <w:tr w:rsidR="00CB7F05" w:rsidRPr="005F106B" w14:paraId="37C293F4" w14:textId="77777777" w:rsidTr="00150EF6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F" w14:textId="2F39B8ED" w:rsidR="00CB7F05" w:rsidRPr="005F106B" w:rsidRDefault="00CB7F05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F0" w14:textId="12D923A9" w:rsidR="00CB7F05" w:rsidRPr="005F106B" w:rsidRDefault="00CB7F05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F1" w14:textId="7C6391B1" w:rsidR="00CB7F05" w:rsidRPr="005F106B" w:rsidRDefault="00CB7F05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F2" w14:textId="08E60BE9" w:rsidR="00CB7F05" w:rsidRPr="005F106B" w:rsidRDefault="00CB7F05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</w:p>
        </w:tc>
      </w:tr>
      <w:tr w:rsidR="00CB7F05" w:rsidRPr="005F106B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CB7F05" w:rsidRPr="001F2B9A" w:rsidRDefault="00CB7F05" w:rsidP="00961D65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1F2B9A">
              <w:rPr>
                <w:b/>
                <w:color w:val="1F497D" w:themeColor="text2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669D7BC1" w:rsidR="00CB7F05" w:rsidRPr="001F2B9A" w:rsidRDefault="00CB7F05" w:rsidP="00645355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1F2B9A">
              <w:rPr>
                <w:b/>
                <w:color w:val="1F497D" w:themeColor="text2"/>
                <w:sz w:val="20"/>
              </w:rPr>
              <w:t>£</w:t>
            </w:r>
            <w:r w:rsidR="00645355">
              <w:rPr>
                <w:b/>
                <w:color w:val="1F497D" w:themeColor="text2"/>
                <w:sz w:val="20"/>
              </w:rPr>
              <w:t>30</w:t>
            </w:r>
            <w:r w:rsidR="000F5047">
              <w:rPr>
                <w:b/>
                <w:color w:val="1F497D" w:themeColor="text2"/>
                <w:sz w:val="20"/>
              </w:rPr>
              <w:t>.00</w:t>
            </w:r>
          </w:p>
        </w:tc>
      </w:tr>
      <w:tr w:rsidR="00CB7F05" w:rsidRPr="005F106B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77777777" w:rsidR="00CB7F05" w:rsidRPr="001F2B9A" w:rsidRDefault="00CB7F05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1F2B9A">
              <w:rPr>
                <w:color w:val="1F497D" w:themeColor="text2"/>
                <w:sz w:val="20"/>
              </w:rPr>
              <w:t>Commission 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488ED51D" w:rsidR="00CB7F05" w:rsidRPr="001F2B9A" w:rsidRDefault="00CB7F05" w:rsidP="000F5047">
            <w:pPr>
              <w:pStyle w:val="Right-alignedtext"/>
              <w:rPr>
                <w:color w:val="1F497D" w:themeColor="text2"/>
                <w:sz w:val="20"/>
              </w:rPr>
            </w:pPr>
            <w:r w:rsidRPr="001F2B9A">
              <w:rPr>
                <w:color w:val="1F497D" w:themeColor="text2"/>
                <w:sz w:val="20"/>
              </w:rPr>
              <w:t>£</w:t>
            </w:r>
            <w:r w:rsidR="00645355">
              <w:rPr>
                <w:color w:val="1F497D" w:themeColor="text2"/>
                <w:sz w:val="20"/>
              </w:rPr>
              <w:t>6</w:t>
            </w:r>
            <w:r w:rsidR="000F5047">
              <w:rPr>
                <w:color w:val="1F497D" w:themeColor="text2"/>
                <w:sz w:val="20"/>
              </w:rPr>
              <w:t>.00</w:t>
            </w:r>
          </w:p>
        </w:tc>
      </w:tr>
      <w:tr w:rsidR="00CB7F05" w:rsidRPr="00666889" w14:paraId="50CB7382" w14:textId="77777777" w:rsidTr="00CF528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07D38CE" w14:textId="14648CF8" w:rsidR="00CB7F05" w:rsidRPr="00666889" w:rsidRDefault="00CB7F05" w:rsidP="00961D65">
            <w:pPr>
              <w:pStyle w:val="Right-alignedtext"/>
              <w:rPr>
                <w:i/>
                <w:color w:val="1F497D" w:themeColor="text2"/>
                <w:sz w:val="20"/>
              </w:rPr>
            </w:pPr>
            <w:r w:rsidRPr="00666889">
              <w:rPr>
                <w:b/>
                <w:i/>
                <w:color w:val="1F497D" w:themeColor="text2"/>
                <w:sz w:val="24"/>
              </w:rPr>
              <w:t xml:space="preserve">Awaiting invoice for  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EF8FB3F" w14:textId="0129889F" w:rsidR="00CB7F05" w:rsidRPr="00666889" w:rsidRDefault="00CB7F05" w:rsidP="00645355">
            <w:pPr>
              <w:pStyle w:val="Right-alignedtext"/>
              <w:rPr>
                <w:i/>
                <w:color w:val="1F497D" w:themeColor="text2"/>
                <w:sz w:val="20"/>
              </w:rPr>
            </w:pPr>
            <w:r w:rsidRPr="00666889">
              <w:rPr>
                <w:b/>
                <w:i/>
                <w:color w:val="1F497D" w:themeColor="text2"/>
                <w:sz w:val="24"/>
              </w:rPr>
              <w:t xml:space="preserve">£ </w:t>
            </w:r>
            <w:sdt>
              <w:sdtPr>
                <w:rPr>
                  <w:b/>
                  <w:i/>
                  <w:color w:val="1F497D" w:themeColor="text2"/>
                  <w:sz w:val="24"/>
                </w:rPr>
                <w:alias w:val="Value"/>
                <w:tag w:val="Value"/>
                <w:id w:val="763431198"/>
                <w:placeholder>
                  <w:docPart w:val="CF100FA13C4140DCB12D7D5D4CDD3932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27BC8F52-7250-47C4-8400-24AF087FD149}"/>
                <w:text/>
              </w:sdtPr>
              <w:sdtEndPr/>
              <w:sdtContent>
                <w:r w:rsidR="000F5047" w:rsidRPr="00666889">
                  <w:rPr>
                    <w:b/>
                    <w:i/>
                    <w:color w:val="1F497D" w:themeColor="text2"/>
                    <w:sz w:val="24"/>
                    <w:lang w:val="en-GB"/>
                  </w:rPr>
                  <w:t>2</w:t>
                </w:r>
                <w:r w:rsidR="00645355">
                  <w:rPr>
                    <w:b/>
                    <w:i/>
                    <w:color w:val="1F497D" w:themeColor="text2"/>
                    <w:sz w:val="24"/>
                    <w:lang w:val="en-GB"/>
                  </w:rPr>
                  <w:t>4</w:t>
                </w:r>
                <w:r w:rsidR="000F5047" w:rsidRPr="00666889">
                  <w:rPr>
                    <w:b/>
                    <w:i/>
                    <w:color w:val="1F497D" w:themeColor="text2"/>
                    <w:sz w:val="24"/>
                    <w:lang w:val="en-GB"/>
                  </w:rPr>
                  <w:t>.00</w:t>
                </w:r>
              </w:sdtContent>
            </w:sdt>
          </w:p>
        </w:tc>
      </w:tr>
    </w:tbl>
    <w:p w14:paraId="64B16102" w14:textId="77777777" w:rsidR="003556B1" w:rsidRDefault="003556B1" w:rsidP="003556B1">
      <w:pPr>
        <w:rPr>
          <w:b/>
          <w:color w:val="1F497D" w:themeColor="text2"/>
          <w:sz w:val="24"/>
        </w:rPr>
      </w:pPr>
    </w:p>
    <w:p w14:paraId="1C3CAC79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3556B1" w:rsidRPr="003556B1" w14:paraId="2BC1EFF2" w14:textId="77777777" w:rsidTr="00A96EF9">
        <w:trPr>
          <w:trHeight w:val="373"/>
        </w:trPr>
        <w:tc>
          <w:tcPr>
            <w:tcW w:w="2835" w:type="dxa"/>
          </w:tcPr>
          <w:p w14:paraId="5EB16A28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Name on the account</w:t>
            </w:r>
          </w:p>
        </w:tc>
        <w:tc>
          <w:tcPr>
            <w:tcW w:w="3686" w:type="dxa"/>
          </w:tcPr>
          <w:p w14:paraId="57427651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  <w:bookmarkStart w:id="0" w:name="_GoBack"/>
        <w:bookmarkEnd w:id="0"/>
      </w:tr>
      <w:tr w:rsidR="003556B1" w:rsidRPr="003556B1" w14:paraId="1B961BE5" w14:textId="77777777" w:rsidTr="00A96EF9">
        <w:trPr>
          <w:trHeight w:val="373"/>
        </w:trPr>
        <w:tc>
          <w:tcPr>
            <w:tcW w:w="2835" w:type="dxa"/>
          </w:tcPr>
          <w:p w14:paraId="4A1EEDA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Sort Code</w:t>
            </w:r>
          </w:p>
        </w:tc>
        <w:tc>
          <w:tcPr>
            <w:tcW w:w="3686" w:type="dxa"/>
          </w:tcPr>
          <w:p w14:paraId="1F911317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</w:tr>
      <w:tr w:rsidR="003556B1" w:rsidRPr="003556B1" w14:paraId="409BDC84" w14:textId="77777777" w:rsidTr="00A96EF9">
        <w:trPr>
          <w:trHeight w:val="373"/>
        </w:trPr>
        <w:tc>
          <w:tcPr>
            <w:tcW w:w="2835" w:type="dxa"/>
          </w:tcPr>
          <w:p w14:paraId="68B8DF0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Account Number</w:t>
            </w:r>
          </w:p>
        </w:tc>
        <w:tc>
          <w:tcPr>
            <w:tcW w:w="3686" w:type="dxa"/>
          </w:tcPr>
          <w:p w14:paraId="17520523" w14:textId="77777777" w:rsidR="003556B1" w:rsidRPr="003556B1" w:rsidRDefault="003556B1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</w:p>
        </w:tc>
      </w:tr>
    </w:tbl>
    <w:p w14:paraId="366794C3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Our commission is the sale price less 20% </w:t>
      </w: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ab/>
      </w:r>
    </w:p>
    <w:p w14:paraId="3EC2CA64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Payment for this period will be made against Government Order ref: </w:t>
      </w:r>
      <w:sdt>
        <w:sdtPr>
          <w:rPr>
            <w:rFonts w:ascii="Open Sans" w:hAnsi="Open Sans" w:cs="Open Sans"/>
            <w:b/>
            <w:color w:val="1F497D" w:themeColor="text2"/>
            <w:sz w:val="24"/>
            <w:szCs w:val="24"/>
          </w:rPr>
          <w:alias w:val="PO Ref"/>
          <w:tag w:val="CustomerID"/>
          <w:id w:val="1344677294"/>
          <w:placeholder>
            <w:docPart w:val="ED215D8CFA294A8CA74543F45B8246A8"/>
          </w:placeholder>
          <w:showingPlcHdr/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27BC8F52-7250-47C4-8400-24AF087FD149}"/>
          <w:text/>
        </w:sdtPr>
        <w:sdtEndPr/>
        <w:sdtContent>
          <w:r w:rsidRPr="003556B1">
            <w:rPr>
              <w:rStyle w:val="PlaceholderText"/>
              <w:rFonts w:ascii="Open Sans" w:hAnsi="Open Sans" w:cs="Open Sans"/>
              <w:color w:val="1F497D" w:themeColor="text2"/>
              <w:sz w:val="24"/>
              <w:szCs w:val="24"/>
            </w:rPr>
            <w:t>[PO Ref]</w:t>
          </w:r>
        </w:sdtContent>
      </w:sdt>
    </w:p>
    <w:p w14:paraId="4F1E55FD" w14:textId="77777777" w:rsidR="007F2651" w:rsidRPr="003556B1" w:rsidRDefault="007F2651" w:rsidP="007F2651">
      <w:pPr>
        <w:rPr>
          <w:rFonts w:ascii="Open Sans" w:eastAsia="MS PGothic" w:hAnsi="Open Sans" w:cs="Open Sans"/>
          <w:color w:val="1F497D" w:themeColor="text2"/>
          <w:sz w:val="24"/>
          <w:szCs w:val="24"/>
        </w:rPr>
      </w:pPr>
    </w:p>
    <w:p w14:paraId="37C29403" w14:textId="60C56470" w:rsidR="00220431" w:rsidRPr="005F106B" w:rsidRDefault="00220431">
      <w:pPr>
        <w:rPr>
          <w:rFonts w:ascii="Candy Square BTN Striped" w:hAnsi="Candy Square BTN Striped"/>
          <w:color w:val="1F497D" w:themeColor="text2"/>
        </w:rPr>
      </w:pPr>
    </w:p>
    <w:sectPr w:rsidR="00220431" w:rsidRPr="005F106B" w:rsidSect="00220431">
      <w:footerReference w:type="first" r:id="rId13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29443" w14:textId="77777777" w:rsidR="008D397F" w:rsidRDefault="008D397F" w:rsidP="007711F4">
    <w:pPr>
      <w:pStyle w:val="Footer"/>
      <w:tabs>
        <w:tab w:val="clear" w:pos="8640"/>
        <w:tab w:val="right" w:pos="1017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8B"/>
    <w:rsid w:val="00005AF2"/>
    <w:rsid w:val="000C4FF5"/>
    <w:rsid w:val="000F3D99"/>
    <w:rsid w:val="000F5047"/>
    <w:rsid w:val="00120E16"/>
    <w:rsid w:val="001311B2"/>
    <w:rsid w:val="00150EF6"/>
    <w:rsid w:val="001A30B3"/>
    <w:rsid w:val="001D27A1"/>
    <w:rsid w:val="001F2B9A"/>
    <w:rsid w:val="00220431"/>
    <w:rsid w:val="0024188B"/>
    <w:rsid w:val="00271875"/>
    <w:rsid w:val="0034334E"/>
    <w:rsid w:val="003556B1"/>
    <w:rsid w:val="003B4561"/>
    <w:rsid w:val="00406DCC"/>
    <w:rsid w:val="004A7CE5"/>
    <w:rsid w:val="005D096A"/>
    <w:rsid w:val="005F106B"/>
    <w:rsid w:val="00645355"/>
    <w:rsid w:val="00666889"/>
    <w:rsid w:val="0067657F"/>
    <w:rsid w:val="006C18C7"/>
    <w:rsid w:val="00765E53"/>
    <w:rsid w:val="007711F4"/>
    <w:rsid w:val="0077762A"/>
    <w:rsid w:val="0078329B"/>
    <w:rsid w:val="007D20B5"/>
    <w:rsid w:val="007F2651"/>
    <w:rsid w:val="008558B2"/>
    <w:rsid w:val="008D397F"/>
    <w:rsid w:val="008E1C3F"/>
    <w:rsid w:val="009A3B60"/>
    <w:rsid w:val="00A13F16"/>
    <w:rsid w:val="00A44A08"/>
    <w:rsid w:val="00CB7F05"/>
    <w:rsid w:val="00CC1CF5"/>
    <w:rsid w:val="00CC4C50"/>
    <w:rsid w:val="00D331D7"/>
    <w:rsid w:val="00D52EBE"/>
    <w:rsid w:val="00E30E37"/>
    <w:rsid w:val="00F03712"/>
    <w:rsid w:val="00F2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7C29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14:paraId="63953D29" w14:textId="0B539A89"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ED215D8CFA294A8CA74543F45B824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94285-13FF-40DA-98B8-0646D3DAEBDD}"/>
      </w:docPartPr>
      <w:docPartBody>
        <w:p w14:paraId="4439FBBF" w14:textId="3F20B44A" w:rsidR="00012D0D" w:rsidRDefault="00794699" w:rsidP="00794699">
          <w:pPr>
            <w:pStyle w:val="ED215D8CFA294A8CA74543F45B8246A8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CF100FA13C4140DCB12D7D5D4CDD3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4FDB7-DDC5-45E3-AA01-F9B9690EB9B9}"/>
      </w:docPartPr>
      <w:docPartBody>
        <w:p w14:paraId="3F0C97BA" w14:textId="20D5B5D6" w:rsidR="00DF489B" w:rsidRDefault="00012D0D" w:rsidP="00012D0D">
          <w:pPr>
            <w:pStyle w:val="CF100FA13C4140DCB12D7D5D4CDD3932"/>
          </w:pPr>
          <w:r w:rsidRPr="002E3D41">
            <w:rPr>
              <w:rStyle w:val="PlaceholderText"/>
            </w:rPr>
            <w:t>[Value]</w:t>
          </w:r>
        </w:p>
      </w:docPartBody>
    </w:docPart>
    <w:docPart>
      <w:docPartPr>
        <w:name w:val="4BECC82E5CCE4298942C81EBDC4B7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5BEEE-B330-4B72-A2BC-1961D4A57581}"/>
      </w:docPartPr>
      <w:docPartBody>
        <w:p w14:paraId="2114FF96" w14:textId="67420F62" w:rsidR="00705BEE" w:rsidRDefault="00DF489B">
          <w:r w:rsidRPr="00EF7EBA">
            <w:rPr>
              <w:rStyle w:val="PlaceholderText"/>
            </w:rPr>
            <w:t>[Supplier]</w:t>
          </w:r>
        </w:p>
      </w:docPartBody>
    </w:docPart>
    <w:docPart>
      <w:docPartPr>
        <w:name w:val="517E29AADA164BF98411D411FF7F7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03F56-A688-4635-88AC-E5225E721FF4}"/>
      </w:docPartPr>
      <w:docPartBody>
        <w:p w14:paraId="7BEED8B5" w14:textId="62D70D8A" w:rsidR="00705BEE" w:rsidRDefault="00DF489B">
          <w:r w:rsidRPr="00EF7EBA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012D0D"/>
    <w:rsid w:val="00156AAA"/>
    <w:rsid w:val="00175EAF"/>
    <w:rsid w:val="00705BEE"/>
    <w:rsid w:val="00761283"/>
    <w:rsid w:val="00794699"/>
    <w:rsid w:val="00B61634"/>
    <w:rsid w:val="00DF489B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89B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89B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Dalewood Designs</Supplier>
    <Date_x0020_Stamp xmlns="af4025bd-eda9-4d6d-bcbe-7de91e238b29">2019-09-29T23:00:00+00:00</Date_x0020_Stamp>
    <Value xmlns="af4025bd-eda9-4d6d-bcbe-7de91e238b29">24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/>
</file>

<file path=customXml/itemProps2.xml><?xml version="1.0" encoding="utf-8"?>
<ds:datastoreItem xmlns:ds="http://schemas.openxmlformats.org/officeDocument/2006/customXml" ds:itemID="{27BC8F52-7250-47C4-8400-24AF087FD149}"/>
</file>

<file path=customXml/itemProps3.xml><?xml version="1.0" encoding="utf-8"?>
<ds:datastoreItem xmlns:ds="http://schemas.openxmlformats.org/officeDocument/2006/customXml" ds:itemID="{7061BB41-315B-4E21-8781-91297921C9C8}"/>
</file>

<file path=customXml/itemProps4.xml><?xml version="1.0" encoding="utf-8"?>
<ds:datastoreItem xmlns:ds="http://schemas.openxmlformats.org/officeDocument/2006/customXml" ds:itemID="{DA245CB0-B97B-4220-BBEB-D6AB1F69EB1A}"/>
</file>

<file path=customXml/itemProps5.xml><?xml version="1.0" encoding="utf-8"?>
<ds:datastoreItem xmlns:ds="http://schemas.openxmlformats.org/officeDocument/2006/customXml" ds:itemID="{6BDED439-0989-46DC-BF6A-81A390C46BAC}"/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3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687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decorations</dc:subject>
  <dc:creator>Ruth Eastham</dc:creator>
  <cp:lastModifiedBy>Ruth Donnelly</cp:lastModifiedBy>
  <cp:revision>5</cp:revision>
  <cp:lastPrinted>2017-05-11T15:40:00Z</cp:lastPrinted>
  <dcterms:created xsi:type="dcterms:W3CDTF">2019-08-14T12:07:00Z</dcterms:created>
  <dcterms:modified xsi:type="dcterms:W3CDTF">2019-09-06T16:31:00Z</dcterms:modified>
  <cp:contentStatus>Closed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